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00468" w14:textId="38A163B6" w:rsidR="008328E3" w:rsidRDefault="008328E3" w:rsidP="008328E3">
      <w:pPr>
        <w:pStyle w:val="berschriftAB"/>
        <w:spacing w:before="60" w:after="120"/>
        <w:ind w:left="425"/>
      </w:pPr>
      <w:r w:rsidRPr="00F63FD0">
        <w:rPr>
          <w:b w:val="0"/>
          <w:noProof/>
          <w:color w:val="066684" w:themeColor="accent6" w:themeShade="BF"/>
        </w:rPr>
        <w:drawing>
          <wp:anchor distT="0" distB="0" distL="114300" distR="114300" simplePos="0" relativeHeight="251722752" behindDoc="0" locked="0" layoutInCell="1" allowOverlap="1" wp14:anchorId="36B043CA" wp14:editId="631E50F0">
            <wp:simplePos x="0" y="0"/>
            <wp:positionH relativeFrom="column">
              <wp:posOffset>1371600</wp:posOffset>
            </wp:positionH>
            <wp:positionV relativeFrom="paragraph">
              <wp:posOffset>19050</wp:posOffset>
            </wp:positionV>
            <wp:extent cx="580764" cy="258445"/>
            <wp:effectExtent l="0" t="0" r="0" b="825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on Schwierigkeitsstufe_easy_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E10">
        <w:rPr>
          <w:b w:val="0"/>
          <w:color w:val="066684" w:themeColor="accent6" w:themeShade="BF"/>
          <w:sz w:val="21"/>
          <w:szCs w:val="21"/>
        </w:rPr>
        <w:t>Kniffelig</w:t>
      </w:r>
      <w:r>
        <w:rPr>
          <w:b w:val="0"/>
          <w:color w:val="066684" w:themeColor="accent6" w:themeShade="BF"/>
          <w:sz w:val="21"/>
          <w:szCs w:val="21"/>
        </w:rPr>
        <w:t>keits-Stufe:</w:t>
      </w:r>
      <w:r>
        <w:rPr>
          <w:b w:val="0"/>
          <w:color w:val="066684" w:themeColor="accent6" w:themeShade="BF"/>
          <w:sz w:val="21"/>
          <w:szCs w:val="21"/>
        </w:rPr>
        <w:t xml:space="preserve"> </w:t>
      </w:r>
      <w:r>
        <w:rPr>
          <w:b w:val="0"/>
          <w:color w:val="066684" w:themeColor="accent6" w:themeShade="BF"/>
          <w:sz w:val="21"/>
          <w:szCs w:val="21"/>
        </w:rPr>
        <w:t xml:space="preserve">                     </w:t>
      </w:r>
      <w:r>
        <w:rPr>
          <w:color w:val="066684" w:themeColor="accent6" w:themeShade="BF"/>
          <w:sz w:val="21"/>
          <w:szCs w:val="21"/>
        </w:rPr>
        <w:t>tricky</w:t>
      </w:r>
    </w:p>
    <w:p w14:paraId="0AAFFF94" w14:textId="59BA6FCD" w:rsidR="00325CA8" w:rsidRDefault="008E5C1D" w:rsidP="00334F0D">
      <w:pPr>
        <w:pStyle w:val="berschriftAB"/>
      </w:pPr>
      <w:r w:rsidRPr="00D13789">
        <w:rPr>
          <w:noProof/>
        </w:rPr>
        <w:drawing>
          <wp:anchor distT="0" distB="0" distL="114300" distR="114300" simplePos="0" relativeHeight="251648512" behindDoc="0" locked="0" layoutInCell="1" allowOverlap="1" wp14:anchorId="1AAB2439" wp14:editId="05570014">
            <wp:simplePos x="0" y="0"/>
            <wp:positionH relativeFrom="column">
              <wp:posOffset>-148590</wp:posOffset>
            </wp:positionH>
            <wp:positionV relativeFrom="paragraph">
              <wp:posOffset>127635</wp:posOffset>
            </wp:positionV>
            <wp:extent cx="1436370" cy="2282635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28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E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46911" wp14:editId="5720EB5E">
                <wp:simplePos x="0" y="0"/>
                <wp:positionH relativeFrom="column">
                  <wp:posOffset>1517650</wp:posOffset>
                </wp:positionH>
                <wp:positionV relativeFrom="paragraph">
                  <wp:posOffset>149860</wp:posOffset>
                </wp:positionV>
                <wp:extent cx="3053715" cy="1981200"/>
                <wp:effectExtent l="266700" t="0" r="13335" b="19050"/>
                <wp:wrapNone/>
                <wp:docPr id="5" name="Sprechblase: rechteckig mit abgerundeten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15" cy="1981200"/>
                        </a:xfrm>
                        <a:prstGeom prst="wedgeRoundRectCallout">
                          <a:avLst>
                            <a:gd name="adj1" fmla="val -58566"/>
                            <a:gd name="adj2" fmla="val -2581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D9595" w14:textId="24F24B78" w:rsidR="007B4842" w:rsidRPr="00D21966" w:rsidRDefault="007B4842" w:rsidP="00F93C55">
                            <w:pPr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Stell dir vor, du könntest dem </w:t>
                            </w:r>
                            <w:r w:rsidRPr="006703AE">
                              <w:rPr>
                                <w:sz w:val="19"/>
                                <w:szCs w:val="19"/>
                              </w:rPr>
                              <w:t>eXperiBot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 mit</w:t>
                            </w:r>
                            <w:r w:rsidR="004C42FB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Handbewegungen Befehle geben! Das nennt man </w:t>
                            </w:r>
                            <w:r w:rsidRPr="006703AE">
                              <w:rPr>
                                <w:b/>
                                <w:sz w:val="19"/>
                                <w:szCs w:val="19"/>
                              </w:rPr>
                              <w:t>Gestensteuerung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>. Damit kannst du dir ein Roboter-Haustier bauen, das dir immer gehorcht.</w:t>
                            </w:r>
                          </w:p>
                          <w:p w14:paraId="4E649501" w14:textId="31D6FFB1" w:rsidR="00326EB1" w:rsidRPr="00D21966" w:rsidRDefault="007B4842" w:rsidP="00D219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Mit dem Multisensor kann der </w:t>
                            </w:r>
                            <w:r w:rsidRPr="006703AE">
                              <w:rPr>
                                <w:sz w:val="19"/>
                                <w:szCs w:val="19"/>
                              </w:rPr>
                              <w:t>eXperiBot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 Abstände zu Hindernissen messen. Wenn der Multisensor nach oben gerichtet ist, erkennt der </w:t>
                            </w:r>
                            <w:r w:rsidRPr="006703AE">
                              <w:rPr>
                                <w:sz w:val="19"/>
                                <w:szCs w:val="19"/>
                              </w:rPr>
                              <w:t>eXperiBot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>, wann du deine Hand über den Sensor hältst. Mit der richtigen Programmierung kannst du ihn steuern, indem du deine Hand über ihm hin- und herbewegst.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469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5" o:spid="_x0000_s1026" type="#_x0000_t62" style="position:absolute;margin-left:119.5pt;margin-top:11.8pt;width:240.45pt;height:15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" adj="-1850,5225" fillcolor="white [3212]" strokecolor="#318b98 [2408]" strokeweight="1.5pt">
                <v:textbox>
                  <w:txbxContent>
                    <w:p w14:paraId="331D9595" w14:textId="24F24B78" w:rsidR="007B4842" w:rsidRPr="00D21966" w:rsidRDefault="007B4842" w:rsidP="00F93C55">
                      <w:pPr>
                        <w:spacing w:after="120"/>
                        <w:rPr>
                          <w:sz w:val="19"/>
                          <w:szCs w:val="19"/>
                        </w:rPr>
                      </w:pPr>
                      <w:r w:rsidRPr="00D21966">
                        <w:rPr>
                          <w:sz w:val="19"/>
                          <w:szCs w:val="19"/>
                        </w:rPr>
                        <w:t xml:space="preserve">Stell dir vor, du könntest dem </w:t>
                      </w:r>
                      <w:r w:rsidRPr="006703AE">
                        <w:rPr>
                          <w:sz w:val="19"/>
                          <w:szCs w:val="19"/>
                        </w:rPr>
                        <w:t>eXperiBot</w:t>
                      </w:r>
                      <w:r w:rsidRPr="00D21966">
                        <w:rPr>
                          <w:sz w:val="19"/>
                          <w:szCs w:val="19"/>
                        </w:rPr>
                        <w:t xml:space="preserve"> mit</w:t>
                      </w:r>
                      <w:r w:rsidR="004C42FB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D21966">
                        <w:rPr>
                          <w:sz w:val="19"/>
                          <w:szCs w:val="19"/>
                        </w:rPr>
                        <w:t xml:space="preserve">Handbewegungen Befehle geben! Das nennt man </w:t>
                      </w:r>
                      <w:r w:rsidRPr="006703AE">
                        <w:rPr>
                          <w:b/>
                          <w:sz w:val="19"/>
                          <w:szCs w:val="19"/>
                        </w:rPr>
                        <w:t>Gestensteuerung</w:t>
                      </w:r>
                      <w:r w:rsidRPr="00D21966">
                        <w:rPr>
                          <w:sz w:val="19"/>
                          <w:szCs w:val="19"/>
                        </w:rPr>
                        <w:t>. Damit kannst du dir ein Roboter-Haustier bauen, das dir immer gehorcht.</w:t>
                      </w:r>
                    </w:p>
                    <w:p w14:paraId="4E649501" w14:textId="31D6FFB1" w:rsidR="00326EB1" w:rsidRPr="00D21966" w:rsidRDefault="007B4842" w:rsidP="00D21966">
                      <w:pPr>
                        <w:rPr>
                          <w:sz w:val="20"/>
                          <w:szCs w:val="20"/>
                        </w:rPr>
                      </w:pPr>
                      <w:r w:rsidRPr="00D21966">
                        <w:rPr>
                          <w:sz w:val="19"/>
                          <w:szCs w:val="19"/>
                        </w:rPr>
                        <w:t xml:space="preserve">Mit dem Multisensor kann der </w:t>
                      </w:r>
                      <w:r w:rsidRPr="006703AE">
                        <w:rPr>
                          <w:sz w:val="19"/>
                          <w:szCs w:val="19"/>
                        </w:rPr>
                        <w:t>eXperiBot</w:t>
                      </w:r>
                      <w:r w:rsidRPr="00D21966">
                        <w:rPr>
                          <w:sz w:val="19"/>
                          <w:szCs w:val="19"/>
                        </w:rPr>
                        <w:t xml:space="preserve"> Abstände zu Hindernissen messen. Wenn der Multisensor nach oben gerichtet ist, erkennt der </w:t>
                      </w:r>
                      <w:r w:rsidRPr="006703AE">
                        <w:rPr>
                          <w:sz w:val="19"/>
                          <w:szCs w:val="19"/>
                        </w:rPr>
                        <w:t>eXperiBot</w:t>
                      </w:r>
                      <w:r w:rsidRPr="00D21966">
                        <w:rPr>
                          <w:sz w:val="19"/>
                          <w:szCs w:val="19"/>
                        </w:rPr>
                        <w:t>, wann du deine Hand über den Sensor hältst. Mit der richtigen Programmierung kannst du ihn steuern, indem du deine Hand über ihm hin- und herbewegst.</w:t>
                      </w:r>
                    </w:p>
                  </w:txbxContent>
                </v:textbox>
              </v:shape>
            </w:pict>
          </mc:Fallback>
        </mc:AlternateContent>
      </w:r>
    </w:p>
    <w:p w14:paraId="0AAFFF95" w14:textId="0E312D75" w:rsidR="00325CA8" w:rsidRDefault="00325CA8" w:rsidP="00334F0D">
      <w:pPr>
        <w:pStyle w:val="berschriftAB"/>
      </w:pPr>
    </w:p>
    <w:p w14:paraId="0AAFFF96" w14:textId="5DEAC998" w:rsidR="00325CA8" w:rsidRDefault="00325CA8" w:rsidP="00334F0D">
      <w:pPr>
        <w:pStyle w:val="berschriftAB"/>
      </w:pPr>
    </w:p>
    <w:p w14:paraId="45EF5AEF" w14:textId="7ABF9BD9" w:rsidR="009B21B2" w:rsidRDefault="009B21B2" w:rsidP="00BD2459">
      <w:pPr>
        <w:pStyle w:val="berschriftAB"/>
      </w:pPr>
    </w:p>
    <w:p w14:paraId="0EBBA34D" w14:textId="23CACE91" w:rsidR="001D25F8" w:rsidRDefault="006D6A72" w:rsidP="00BD2459">
      <w:pPr>
        <w:pStyle w:val="berschriftAB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910A433" wp14:editId="501AE039">
            <wp:simplePos x="0" y="0"/>
            <wp:positionH relativeFrom="column">
              <wp:posOffset>3934460</wp:posOffset>
            </wp:positionH>
            <wp:positionV relativeFrom="paragraph">
              <wp:posOffset>135255</wp:posOffset>
            </wp:positionV>
            <wp:extent cx="2306955" cy="14319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eriBot_AB03_Illu_Einstie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F13F" w14:textId="4471E2E4" w:rsidR="001D25F8" w:rsidRDefault="001D25F8" w:rsidP="00BD2459">
      <w:pPr>
        <w:pStyle w:val="berschriftAB"/>
      </w:pPr>
    </w:p>
    <w:p w14:paraId="72705C55" w14:textId="56AFC459" w:rsidR="001D25F8" w:rsidRDefault="001D25F8" w:rsidP="00BD2459">
      <w:pPr>
        <w:pStyle w:val="berschriftAB"/>
      </w:pPr>
    </w:p>
    <w:p w14:paraId="752C69B0" w14:textId="0265613C" w:rsidR="001D25F8" w:rsidRDefault="001D25F8" w:rsidP="00BD2459">
      <w:pPr>
        <w:pStyle w:val="berschriftAB"/>
      </w:pPr>
    </w:p>
    <w:p w14:paraId="4C15B3FF" w14:textId="3923E84D" w:rsidR="00010E7E" w:rsidRDefault="00010E7E" w:rsidP="00BD2459">
      <w:pPr>
        <w:pStyle w:val="berschriftAB"/>
      </w:pPr>
    </w:p>
    <w:p w14:paraId="0DA20E31" w14:textId="00A2DC31" w:rsidR="001D25F8" w:rsidRDefault="001D25F8" w:rsidP="00277943">
      <w:pPr>
        <w:pStyle w:val="ProgrammieraufgabeNum"/>
      </w:pPr>
      <w:bookmarkStart w:id="0" w:name="_Hlk36738016"/>
      <w:r w:rsidRPr="005050C0">
        <w:t>Befestige</w:t>
      </w:r>
      <w:r>
        <w:t xml:space="preserve"> </w:t>
      </w:r>
      <w:bookmarkEnd w:id="0"/>
      <w:r>
        <w:t xml:space="preserve">den </w:t>
      </w:r>
      <w:r w:rsidRPr="005050C0">
        <w:t>Multisensor</w:t>
      </w:r>
      <w:r>
        <w:t xml:space="preserve"> </w:t>
      </w:r>
      <w:r w:rsidR="00D21966">
        <w:t xml:space="preserve">oben auf dem Cube des </w:t>
      </w:r>
      <w:r w:rsidRPr="006703AE">
        <w:t>eXperiBot</w:t>
      </w:r>
      <w:r w:rsidR="00837BE0" w:rsidRPr="00837BE0">
        <w:t>.</w:t>
      </w:r>
      <w:r w:rsidR="00605A5E" w:rsidRPr="00837BE0">
        <w:t xml:space="preserve"> </w:t>
      </w:r>
    </w:p>
    <w:p w14:paraId="5F016BE6" w14:textId="1F03B8EA" w:rsidR="005050C0" w:rsidRDefault="00837BE0" w:rsidP="00277943">
      <w:pPr>
        <w:pStyle w:val="ProgrammieraufgabeNum"/>
      </w:pPr>
      <w:r>
        <w:t>Beginne mit</w:t>
      </w:r>
      <w:r w:rsidR="001D25F8">
        <w:t xml:space="preserve"> folgende</w:t>
      </w:r>
      <w:r>
        <w:t>m</w:t>
      </w:r>
      <w:r w:rsidR="001D25F8">
        <w:t xml:space="preserve"> Programm</w:t>
      </w:r>
      <w:r w:rsidR="005050C0">
        <w:t xml:space="preserve">: </w:t>
      </w: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1314"/>
        <w:gridCol w:w="8494"/>
      </w:tblGrid>
      <w:tr w:rsidR="00D023DB" w:rsidRPr="00433AD1" w14:paraId="2BF9985F" w14:textId="77777777" w:rsidTr="006703AE">
        <w:trPr>
          <w:trHeight w:val="839"/>
        </w:trPr>
        <w:tc>
          <w:tcPr>
            <w:tcW w:w="9808" w:type="dxa"/>
            <w:gridSpan w:val="2"/>
            <w:tcBorders>
              <w:top w:val="single" w:sz="12" w:space="0" w:color="0989B1" w:themeColor="accent6"/>
            </w:tcBorders>
          </w:tcPr>
          <w:p w14:paraId="3D2D9CDB" w14:textId="60C03AEE" w:rsidR="00837BE0" w:rsidRPr="00837BE0" w:rsidRDefault="008C2BFD" w:rsidP="00837BE0">
            <w:pPr>
              <w:pStyle w:val="FormatvorlageProgrammierenKursiv"/>
            </w:pPr>
            <w:r>
              <w:rPr>
                <w:rFonts w:cstheme="minorHAnsi"/>
              </w:rPr>
              <w:t>−</w:t>
            </w:r>
            <w:r w:rsidR="00D374BB">
              <w:t xml:space="preserve"> </w:t>
            </w:r>
            <w:r w:rsidR="00934FC0">
              <w:t>Solange</w:t>
            </w:r>
            <w:r w:rsidR="00837BE0" w:rsidRPr="00837BE0">
              <w:t xml:space="preserve"> der gemessene Abstand weniger als 10 cm beträgt, soll der eXperiBot geradeaus fahren.</w:t>
            </w:r>
          </w:p>
          <w:p w14:paraId="1DB10AD7" w14:textId="5BAEAAB5" w:rsidR="005339E0" w:rsidRPr="006E2205" w:rsidRDefault="00205989" w:rsidP="00837BE0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65CFED3" wp14:editId="0DF05672">
                  <wp:simplePos x="0" y="0"/>
                  <wp:positionH relativeFrom="column">
                    <wp:posOffset>68789</wp:posOffset>
                  </wp:positionH>
                  <wp:positionV relativeFrom="paragraph">
                    <wp:posOffset>213521</wp:posOffset>
                  </wp:positionV>
                  <wp:extent cx="533400" cy="586649"/>
                  <wp:effectExtent l="0" t="0" r="0" b="444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2BFD">
              <w:rPr>
                <w:rFonts w:cstheme="minorHAnsi"/>
              </w:rPr>
              <w:t>−</w:t>
            </w:r>
            <w:r w:rsidR="00837BE0" w:rsidRPr="00837BE0">
              <w:t xml:space="preserve"> </w:t>
            </w:r>
            <w:r w:rsidR="00934FC0">
              <w:t>Solange</w:t>
            </w:r>
            <w:r w:rsidR="00837BE0" w:rsidRPr="00837BE0">
              <w:t xml:space="preserve"> der gemessene Abstand mehr als 10 cm beträgt, soll sich der eXperiBot auf der Stelle im Kreis drehen</w:t>
            </w:r>
            <w:r w:rsidR="00D023DB" w:rsidRPr="00837BE0">
              <w:t>.</w:t>
            </w:r>
          </w:p>
        </w:tc>
      </w:tr>
      <w:tr w:rsidR="006703AE" w:rsidRPr="00433AD1" w14:paraId="33398335" w14:textId="77777777" w:rsidTr="00205989">
        <w:trPr>
          <w:cantSplit/>
          <w:trHeight w:hRule="exact" w:val="680"/>
        </w:trPr>
        <w:tc>
          <w:tcPr>
            <w:tcW w:w="1291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  <w:vAlign w:val="center"/>
          </w:tcPr>
          <w:p w14:paraId="0CA06B8F" w14:textId="419A68AE" w:rsidR="006703AE" w:rsidRPr="00CC0CBF" w:rsidRDefault="006703AE" w:rsidP="006703A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517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vAlign w:val="center"/>
          </w:tcPr>
          <w:p w14:paraId="4BA27A45" w14:textId="5163558A" w:rsidR="006703AE" w:rsidRPr="00E44A2F" w:rsidRDefault="006703AE" w:rsidP="006703AE">
            <w:pPr>
              <w:pStyle w:val="ProgrammieraufgabeNum"/>
              <w:numPr>
                <w:ilvl w:val="0"/>
                <w:numId w:val="0"/>
              </w:numPr>
            </w:pPr>
            <w:r w:rsidRPr="00E44A2F">
              <w:t>Beachte, dass nach jeder kleinen Bewegung der Abstand neu gemessen werden muss, damit deine Hand über dem Sensor richtig erkannt wird.</w:t>
            </w:r>
            <w:r w:rsidRPr="00E44A2F">
              <w:rPr>
                <w:noProof/>
              </w:rPr>
              <w:t xml:space="preserve"> </w:t>
            </w:r>
          </w:p>
        </w:tc>
      </w:tr>
      <w:tr w:rsidR="006703AE" w:rsidRPr="007A0BD5" w14:paraId="6C21512C" w14:textId="77777777" w:rsidTr="006703AE">
        <w:trPr>
          <w:trHeight w:val="532"/>
        </w:trPr>
        <w:tc>
          <w:tcPr>
            <w:tcW w:w="9808" w:type="dxa"/>
            <w:gridSpan w:val="2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586115CC" w14:textId="46353284" w:rsidR="006703AE" w:rsidRDefault="006703AE" w:rsidP="006703AE">
            <w:pPr>
              <w:pStyle w:val="FormatvorlageProgrammierenKursiv"/>
              <w:spacing w:after="240"/>
            </w:pPr>
            <w:r>
              <w:t>Diese Blöcke aus der Lernstufe 2 benötigst du für dein Programm. Setze sie richtig zusammen</w:t>
            </w:r>
            <w:r w:rsidRPr="007A0BD5">
              <w:t>.</w:t>
            </w:r>
          </w:p>
          <w:p w14:paraId="1D6FFBF3" w14:textId="41E80E9D" w:rsidR="006703AE" w:rsidRPr="007A0BD5" w:rsidRDefault="00205989" w:rsidP="006703AE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21AB1A6" wp14:editId="5A5A2A71">
                  <wp:simplePos x="0" y="0"/>
                  <wp:positionH relativeFrom="column">
                    <wp:posOffset>68789</wp:posOffset>
                  </wp:positionH>
                  <wp:positionV relativeFrom="paragraph">
                    <wp:posOffset>1742510</wp:posOffset>
                  </wp:positionV>
                  <wp:extent cx="533400" cy="586649"/>
                  <wp:effectExtent l="0" t="0" r="0" b="444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3AE">
              <w:rPr>
                <w:noProof/>
              </w:rPr>
              <w:drawing>
                <wp:inline distT="0" distB="0" distL="0" distR="0" wp14:anchorId="56EB4ED6" wp14:editId="6F4AD2F4">
                  <wp:extent cx="5886450" cy="1675069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b3-mitte-puzzl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175" cy="169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03AE" w:rsidRPr="007A0BD5">
              <w:tab/>
            </w:r>
          </w:p>
        </w:tc>
      </w:tr>
      <w:tr w:rsidR="006703AE" w:rsidRPr="007A0BD5" w14:paraId="2A36D16B" w14:textId="77777777" w:rsidTr="006703AE">
        <w:trPr>
          <w:trHeight w:val="227"/>
        </w:trPr>
        <w:tc>
          <w:tcPr>
            <w:tcW w:w="1291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vAlign w:val="center"/>
          </w:tcPr>
          <w:p w14:paraId="74DA0D2F" w14:textId="47C73FD1" w:rsidR="006703AE" w:rsidRPr="00CC0CBF" w:rsidRDefault="006703AE" w:rsidP="00205989">
            <w:pPr>
              <w:spacing w:after="0"/>
              <w:jc w:val="center"/>
              <w:rPr>
                <w:sz w:val="20"/>
              </w:rPr>
            </w:pPr>
            <w:bookmarkStart w:id="1" w:name="_Hlk37748254"/>
          </w:p>
        </w:tc>
        <w:bookmarkEnd w:id="1"/>
        <w:tc>
          <w:tcPr>
            <w:tcW w:w="8517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vAlign w:val="center"/>
          </w:tcPr>
          <w:p w14:paraId="709F4C16" w14:textId="446B3B76" w:rsidR="006703AE" w:rsidRPr="00205989" w:rsidRDefault="006703AE" w:rsidP="006703AE">
            <w:pPr>
              <w:spacing w:after="0"/>
              <w:rPr>
                <w:sz w:val="21"/>
                <w:szCs w:val="21"/>
              </w:rPr>
            </w:pPr>
            <w:r w:rsidRPr="00205989">
              <w:rPr>
                <w:sz w:val="21"/>
                <w:szCs w:val="21"/>
              </w:rPr>
              <w:t xml:space="preserve">Probiere dein Programm aus. Ändere es, wenn es nicht so funktioniert wie oben beschrieben. </w:t>
            </w:r>
            <w:r w:rsidRPr="00205989">
              <w:rPr>
                <w:sz w:val="21"/>
                <w:szCs w:val="21"/>
              </w:rPr>
              <w:br/>
              <w:t>Teste erneut.</w:t>
            </w:r>
          </w:p>
        </w:tc>
      </w:tr>
      <w:tr w:rsidR="006703AE" w:rsidRPr="007A0BD5" w14:paraId="5DA73510" w14:textId="77777777" w:rsidTr="006703AE">
        <w:trPr>
          <w:trHeight w:val="2522"/>
        </w:trPr>
        <w:tc>
          <w:tcPr>
            <w:tcW w:w="9808" w:type="dxa"/>
            <w:gridSpan w:val="2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FFFFFF" w:themeFill="background1"/>
          </w:tcPr>
          <w:p w14:paraId="6A5F8072" w14:textId="00B1E347" w:rsidR="006703AE" w:rsidRDefault="006703AE" w:rsidP="006703AE">
            <w:pPr>
              <w:pStyle w:val="FormatvorlageProgrammierenKursiv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C421C91" wp14:editId="5948684A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0</wp:posOffset>
                      </wp:positionV>
                      <wp:extent cx="1819275" cy="1390650"/>
                      <wp:effectExtent l="0" t="0" r="0" b="0"/>
                      <wp:wrapSquare wrapText="bothSides"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842" cy="1390650"/>
                                <a:chOff x="0" y="0"/>
                                <a:chExt cx="1818842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Bild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3" y="247650"/>
                                  <a:ext cx="1818409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feld 13"/>
                              <wps:cNvSpPr txBox="1"/>
                              <wps:spPr>
                                <a:xfrm>
                                  <a:off x="0" y="0"/>
                                  <a:ext cx="1590675" cy="142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BFF613" w14:textId="5B7584E5" w:rsidR="006703AE" w:rsidRPr="001F0CE5" w:rsidRDefault="006703AE" w:rsidP="006C42F1">
                                    <w:pPr>
                                      <w:pStyle w:val="Beschriftung"/>
                                      <w:rPr>
                                        <w:i w:val="0"/>
                                        <w:noProof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t xml:space="preserve">Abb. </w:t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fldChar w:fldCharType="begin"/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instrText xml:space="preserve"> SEQ Abbildung \* ARABIC </w:instrText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i w:val="0"/>
                                        <w:noProof/>
                                        <w:color w:val="auto"/>
                                      </w:rPr>
                                      <w:t>1</w:t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i w:val="0"/>
                                        <w:color w:val="auto"/>
                                      </w:rPr>
                                      <w:t>: Multisensor von oben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421C91" id="Gruppieren 2" o:spid="_x0000_s1027" style="position:absolute;margin-left:338.4pt;margin-top:0;width:143.25pt;height:109.5pt;z-index:251718656" coordsize="18188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17" o:spid="_x0000_s1028" type="#_x0000_t75" style="position:absolute;left:4;top:2476;width:181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3" o:spid="_x0000_s1029" type="#_x0000_t202" style="position:absolute;width:15906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      <v:textbox inset="0,0,0,0">
                          <w:txbxContent>
                            <w:p w14:paraId="24BFF613" w14:textId="5B7584E5" w:rsidR="006703AE" w:rsidRPr="001F0CE5" w:rsidRDefault="006703AE" w:rsidP="006C42F1">
                              <w:pPr>
                                <w:pStyle w:val="Beschriftung"/>
                                <w:rPr>
                                  <w:i w:val="0"/>
                                  <w:noProof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t xml:space="preserve">Abb. </w:t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fldChar w:fldCharType="begin"/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instrText xml:space="preserve"> SEQ Abbildung \* ARABIC </w:instrText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</w:rPr>
                                <w:t>1</w:t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fldChar w:fldCharType="end"/>
                              </w:r>
                              <w:r>
                                <w:rPr>
                                  <w:i w:val="0"/>
                                  <w:color w:val="auto"/>
                                </w:rPr>
                                <w:t>: Multisensor von oben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Jeder der </w:t>
            </w:r>
            <w:r w:rsidRPr="005458D0">
              <w:rPr>
                <w:b/>
              </w:rPr>
              <w:t>zwei Infrarot-Sensoren</w:t>
            </w:r>
            <w:r>
              <w:t xml:space="preserve"> des Multisensors kann einen Abstand messen. Das kannst du nutzen, um die Hand-Steuerung zu verbessern. </w:t>
            </w:r>
          </w:p>
          <w:p w14:paraId="5508F722" w14:textId="3EF2EED3" w:rsidR="006703AE" w:rsidRDefault="006703AE" w:rsidP="006703AE">
            <w:pPr>
              <w:pStyle w:val="FormatvorlageProgrammierenKursiv"/>
            </w:pPr>
            <w:r>
              <w:t xml:space="preserve">Wenn du die Hand schräg über den Multisensor hältst, dann kannst du den </w:t>
            </w:r>
            <w:r w:rsidRPr="009D659C">
              <w:t>eXperiBot</w:t>
            </w:r>
            <w:r>
              <w:t xml:space="preserve"> nach links oder rechts steuern</w:t>
            </w:r>
            <w:r w:rsidRPr="001F0CE5">
              <w:rPr>
                <w:i w:val="0"/>
              </w:rPr>
              <w:t xml:space="preserve">. </w:t>
            </w:r>
            <w:r w:rsidRPr="001F0CE5">
              <w:rPr>
                <w:i w:val="0"/>
                <w:sz w:val="18"/>
                <w:szCs w:val="18"/>
              </w:rPr>
              <w:t>(Abb. 1: Multisensor-Ansicht von oben)</w:t>
            </w:r>
          </w:p>
          <w:p w14:paraId="5B368A03" w14:textId="77777777" w:rsidR="006703AE" w:rsidRDefault="006703AE" w:rsidP="006703AE">
            <w:pPr>
              <w:pStyle w:val="FormatvorlageProgrammierenKursiv"/>
            </w:pPr>
          </w:p>
          <w:p w14:paraId="6CA05343" w14:textId="02BCDADF" w:rsidR="006703AE" w:rsidRPr="006C42F1" w:rsidRDefault="00D43861" w:rsidP="006703AE">
            <w:pPr>
              <w:pStyle w:val="FormatvorlageProgrammierenKursiv"/>
            </w:pPr>
            <w:bookmarkStart w:id="2" w:name="_GoBack"/>
            <w:r>
              <w:rPr>
                <w:noProof/>
              </w:rPr>
              <w:drawing>
                <wp:anchor distT="0" distB="0" distL="0" distR="0" simplePos="0" relativeHeight="251717632" behindDoc="0" locked="0" layoutInCell="1" allowOverlap="1" wp14:anchorId="28DF3FC4" wp14:editId="576E6AB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295910</wp:posOffset>
                  </wp:positionV>
                  <wp:extent cx="6119495" cy="407035"/>
                  <wp:effectExtent l="0" t="0" r="0" b="0"/>
                  <wp:wrapSquare wrapText="largest"/>
                  <wp:docPr id="33" name="Bil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2"/>
            <w:r w:rsidR="006703AE">
              <w:t>Nutze dazu diese Blöcke aus der Lernstufe 3:</w:t>
            </w:r>
          </w:p>
        </w:tc>
      </w:tr>
    </w:tbl>
    <w:p w14:paraId="27584A19" w14:textId="77777777" w:rsidR="00EF6B9D" w:rsidRPr="002E3043" w:rsidRDefault="00EF6B9D" w:rsidP="00205989">
      <w:pPr>
        <w:pStyle w:val="berschriftAB"/>
      </w:pPr>
    </w:p>
    <w:sectPr w:rsidR="00EF6B9D" w:rsidRPr="002E3043" w:rsidSect="0073746A">
      <w:headerReference w:type="default" r:id="rId19"/>
      <w:footerReference w:type="default" r:id="rId20"/>
      <w:pgSz w:w="11906" w:h="16838" w:code="9"/>
      <w:pgMar w:top="1021" w:right="964" w:bottom="680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777CE" w14:textId="77777777" w:rsidR="002A6237" w:rsidRDefault="002A6237" w:rsidP="00F9312A">
      <w:pPr>
        <w:spacing w:after="0" w:line="240" w:lineRule="auto"/>
      </w:pPr>
      <w:r>
        <w:separator/>
      </w:r>
    </w:p>
  </w:endnote>
  <w:endnote w:type="continuationSeparator" w:id="0">
    <w:p w14:paraId="60CB65CB" w14:textId="77777777" w:rsidR="002A6237" w:rsidRDefault="002A6237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F0CA" w14:textId="661AEA28" w:rsidR="00E57E8D" w:rsidRPr="0080481F" w:rsidRDefault="00AF0E77" w:rsidP="008E0F21">
    <w:pPr>
      <w:pStyle w:val="Fuzeile"/>
      <w:tabs>
        <w:tab w:val="clear" w:pos="4536"/>
        <w:tab w:val="clear" w:pos="9072"/>
        <w:tab w:val="right" w:pos="9781"/>
      </w:tabs>
      <w:rPr>
        <w:sz w:val="16"/>
        <w:szCs w:val="16"/>
      </w:rPr>
    </w:pPr>
    <w:bookmarkStart w:id="3" w:name="_Hlk36736470"/>
    <w:r w:rsidRPr="0080481F">
      <w:rPr>
        <w:rFonts w:cstheme="minorHAnsi"/>
        <w:sz w:val="16"/>
        <w:szCs w:val="16"/>
      </w:rPr>
      <w:t>© Cornelsen Experimenta 0</w:t>
    </w:r>
    <w:r w:rsidR="008172A6">
      <w:rPr>
        <w:rFonts w:cstheme="minorHAnsi"/>
        <w:sz w:val="16"/>
        <w:szCs w:val="16"/>
      </w:rPr>
      <w:t>6</w:t>
    </w:r>
    <w:r w:rsidRPr="0080481F">
      <w:rPr>
        <w:rFonts w:cstheme="minorHAnsi"/>
        <w:sz w:val="16"/>
        <w:szCs w:val="16"/>
      </w:rPr>
      <w:t>-2020</w:t>
    </w:r>
    <w:bookmarkEnd w:id="3"/>
    <w:r w:rsidR="008E0F21" w:rsidRPr="0080481F">
      <w:rPr>
        <w:rFonts w:cstheme="minorHAnsi"/>
        <w:sz w:val="16"/>
        <w:szCs w:val="16"/>
      </w:rPr>
      <w:t>, Autor: L</w:t>
    </w:r>
    <w:r w:rsidR="000D1181" w:rsidRPr="0080481F">
      <w:rPr>
        <w:rFonts w:cstheme="minorHAnsi"/>
        <w:sz w:val="16"/>
        <w:szCs w:val="16"/>
      </w:rPr>
      <w:t>ars</w:t>
    </w:r>
    <w:r w:rsidR="008E0F21" w:rsidRPr="0080481F">
      <w:rPr>
        <w:rFonts w:cstheme="minorHAnsi"/>
        <w:sz w:val="16"/>
        <w:szCs w:val="16"/>
      </w:rPr>
      <w:t xml:space="preserve"> Pelz, Illustration</w:t>
    </w:r>
    <w:r w:rsidR="00664391" w:rsidRPr="0080481F">
      <w:rPr>
        <w:rFonts w:cstheme="minorHAnsi"/>
        <w:sz w:val="16"/>
        <w:szCs w:val="16"/>
      </w:rPr>
      <w:t xml:space="preserve"> oben links</w:t>
    </w:r>
    <w:r w:rsidR="008E0F21" w:rsidRPr="0080481F">
      <w:rPr>
        <w:rFonts w:cstheme="minorHAnsi"/>
        <w:sz w:val="16"/>
        <w:szCs w:val="16"/>
      </w:rPr>
      <w:t xml:space="preserve">: </w:t>
    </w:r>
    <w:proofErr w:type="spellStart"/>
    <w:r w:rsidR="008E0F21" w:rsidRPr="0080481F">
      <w:rPr>
        <w:rFonts w:cstheme="minorHAnsi"/>
        <w:sz w:val="16"/>
        <w:szCs w:val="16"/>
      </w:rPr>
      <w:t>K</w:t>
    </w:r>
    <w:r w:rsidR="0080481F" w:rsidRPr="0080481F">
      <w:rPr>
        <w:rFonts w:cstheme="minorHAnsi"/>
        <w:sz w:val="16"/>
        <w:szCs w:val="16"/>
      </w:rPr>
      <w:t>at</w:t>
    </w:r>
    <w:r w:rsidR="0080481F">
      <w:rPr>
        <w:rFonts w:cstheme="minorHAnsi"/>
        <w:sz w:val="16"/>
        <w:szCs w:val="16"/>
      </w:rPr>
      <w:t>jenka</w:t>
    </w:r>
    <w:proofErr w:type="spellEnd"/>
    <w:r w:rsidR="008E0F21" w:rsidRPr="0080481F">
      <w:rPr>
        <w:rFonts w:cstheme="minorHAnsi"/>
        <w:sz w:val="16"/>
        <w:szCs w:val="16"/>
      </w:rPr>
      <w:t xml:space="preserve"> Krause</w:t>
    </w:r>
    <w:r w:rsidR="001958D2" w:rsidRPr="0080481F">
      <w:rPr>
        <w:sz w:val="16"/>
        <w:szCs w:val="16"/>
      </w:rPr>
      <w:tab/>
    </w:r>
    <w:r w:rsidR="00395B41" w:rsidRPr="0080481F">
      <w:rPr>
        <w:sz w:val="16"/>
        <w:szCs w:val="16"/>
      </w:rPr>
      <w:t>7160</w:t>
    </w:r>
    <w:r w:rsidR="00CB0D87" w:rsidRPr="0080481F">
      <w:rPr>
        <w:sz w:val="16"/>
        <w:szCs w:val="16"/>
      </w:rPr>
      <w:t>1_71602_</w:t>
    </w:r>
    <w:r w:rsidR="00395B41" w:rsidRPr="0080481F">
      <w:rPr>
        <w:sz w:val="16"/>
        <w:szCs w:val="16"/>
      </w:rPr>
      <w:t>eXperiBot</w:t>
    </w:r>
    <w:r w:rsidR="00150C2F" w:rsidRPr="0080481F">
      <w:rPr>
        <w:sz w:val="16"/>
        <w:szCs w:val="16"/>
      </w:rPr>
      <w:t>_01.00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A27E3" w14:textId="77777777" w:rsidR="002A6237" w:rsidRDefault="002A6237" w:rsidP="00F9312A">
      <w:pPr>
        <w:spacing w:after="0" w:line="240" w:lineRule="auto"/>
      </w:pPr>
      <w:r>
        <w:separator/>
      </w:r>
    </w:p>
  </w:footnote>
  <w:footnote w:type="continuationSeparator" w:id="0">
    <w:p w14:paraId="74F78599" w14:textId="77777777" w:rsidR="002A6237" w:rsidRDefault="002A6237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FFBA" w14:textId="43329856" w:rsidR="00F9312A" w:rsidRDefault="008328E3" w:rsidP="001D25F8">
    <w:pPr>
      <w:pStyle w:val="Kopfzeile"/>
      <w:ind w:right="31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544B8E" wp14:editId="154C10DC">
              <wp:simplePos x="0" y="0"/>
              <wp:positionH relativeFrom="column">
                <wp:posOffset>165735</wp:posOffset>
              </wp:positionH>
              <wp:positionV relativeFrom="paragraph">
                <wp:posOffset>19685</wp:posOffset>
              </wp:positionV>
              <wp:extent cx="4514850" cy="43815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C370E" w14:textId="5580B99A" w:rsidR="00463145" w:rsidRPr="00463145" w:rsidRDefault="00463145" w:rsidP="008328E3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63145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Projekt </w:t>
                          </w:r>
                          <w:r w:rsidR="00F55F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Interaktives Haustier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44B8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13.05pt;margin-top:1.55pt;width:355.5pt;height:34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" filled="f" stroked="f">
              <v:textbox>
                <w:txbxContent>
                  <w:p w14:paraId="4D7C370E" w14:textId="5580B99A" w:rsidR="00463145" w:rsidRPr="00463145" w:rsidRDefault="00463145" w:rsidP="008328E3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463145">
                      <w:rPr>
                        <w:color w:val="FFFFFF" w:themeColor="background1"/>
                        <w:sz w:val="40"/>
                        <w:szCs w:val="40"/>
                      </w:rPr>
                      <w:t xml:space="preserve">Projekt </w:t>
                    </w:r>
                    <w:r w:rsidR="00F55FF6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Interaktives Haustier</w:t>
                    </w:r>
                  </w:p>
                </w:txbxContent>
              </v:textbox>
            </v:shape>
          </w:pict>
        </mc:Fallback>
      </mc:AlternateContent>
    </w:r>
    <w:r w:rsidR="008E5C1D">
      <w:rPr>
        <w:noProof/>
      </w:rPr>
      <w:drawing>
        <wp:anchor distT="0" distB="0" distL="114300" distR="114300" simplePos="0" relativeHeight="251659264" behindDoc="0" locked="0" layoutInCell="1" allowOverlap="1" wp14:anchorId="417C50E4" wp14:editId="4BFACD2E">
          <wp:simplePos x="0" y="0"/>
          <wp:positionH relativeFrom="column">
            <wp:posOffset>4775835</wp:posOffset>
          </wp:positionH>
          <wp:positionV relativeFrom="paragraph">
            <wp:posOffset>-25400</wp:posOffset>
          </wp:positionV>
          <wp:extent cx="1666800" cy="4572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94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95620" wp14:editId="5EF06C2C">
              <wp:simplePos x="0" y="0"/>
              <wp:positionH relativeFrom="column">
                <wp:posOffset>3810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D19177" id="Rechteck 10" o:spid="_x0000_s1026" style="position:absolute;margin-left:.3pt;margin-top:-3.7pt;width:363.75pt;height:3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" fillcolor="#83dcf8 [1305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D1C8B"/>
    <w:multiLevelType w:val="hybridMultilevel"/>
    <w:tmpl w:val="DF0A30D6"/>
    <w:lvl w:ilvl="0" w:tplc="FA2E511A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3AC5BD5"/>
    <w:multiLevelType w:val="hybridMultilevel"/>
    <w:tmpl w:val="39D03C28"/>
    <w:lvl w:ilvl="0" w:tplc="4EAEC9EE">
      <w:start w:val="1"/>
      <w:numFmt w:val="decimal"/>
      <w:pStyle w:val="ProgrammieraufgabeNum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69C31E3A"/>
    <w:multiLevelType w:val="hybridMultilevel"/>
    <w:tmpl w:val="A342BB18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10E7E"/>
    <w:rsid w:val="0002018F"/>
    <w:rsid w:val="00077B4C"/>
    <w:rsid w:val="00080816"/>
    <w:rsid w:val="00087A41"/>
    <w:rsid w:val="000926AB"/>
    <w:rsid w:val="000C274A"/>
    <w:rsid w:val="000C7691"/>
    <w:rsid w:val="000D1181"/>
    <w:rsid w:val="000E4968"/>
    <w:rsid w:val="000E79A1"/>
    <w:rsid w:val="00136936"/>
    <w:rsid w:val="00150C2F"/>
    <w:rsid w:val="00153881"/>
    <w:rsid w:val="00156468"/>
    <w:rsid w:val="00156B09"/>
    <w:rsid w:val="00180AC3"/>
    <w:rsid w:val="00180E06"/>
    <w:rsid w:val="001846C6"/>
    <w:rsid w:val="00191B66"/>
    <w:rsid w:val="001958D2"/>
    <w:rsid w:val="001A2479"/>
    <w:rsid w:val="001A3CA5"/>
    <w:rsid w:val="001B3C8C"/>
    <w:rsid w:val="001B5045"/>
    <w:rsid w:val="001D25F8"/>
    <w:rsid w:val="001F0CE5"/>
    <w:rsid w:val="001F3F64"/>
    <w:rsid w:val="001F7926"/>
    <w:rsid w:val="00205989"/>
    <w:rsid w:val="002116E5"/>
    <w:rsid w:val="00233B76"/>
    <w:rsid w:val="002348C7"/>
    <w:rsid w:val="00245AED"/>
    <w:rsid w:val="00250A1A"/>
    <w:rsid w:val="002618A9"/>
    <w:rsid w:val="00263A9D"/>
    <w:rsid w:val="00277943"/>
    <w:rsid w:val="00290805"/>
    <w:rsid w:val="002946EC"/>
    <w:rsid w:val="002A6237"/>
    <w:rsid w:val="002C0E87"/>
    <w:rsid w:val="002E3043"/>
    <w:rsid w:val="002F0B6A"/>
    <w:rsid w:val="002F6869"/>
    <w:rsid w:val="003150E9"/>
    <w:rsid w:val="00325CA8"/>
    <w:rsid w:val="00326EB1"/>
    <w:rsid w:val="00334F0D"/>
    <w:rsid w:val="00340973"/>
    <w:rsid w:val="00367275"/>
    <w:rsid w:val="003712C7"/>
    <w:rsid w:val="00395B41"/>
    <w:rsid w:val="003A1BF8"/>
    <w:rsid w:val="003B236F"/>
    <w:rsid w:val="003C4B9F"/>
    <w:rsid w:val="003D40A0"/>
    <w:rsid w:val="003D5F0D"/>
    <w:rsid w:val="003E3141"/>
    <w:rsid w:val="00406E49"/>
    <w:rsid w:val="004074DF"/>
    <w:rsid w:val="00423C42"/>
    <w:rsid w:val="00433AD1"/>
    <w:rsid w:val="0044418A"/>
    <w:rsid w:val="00453CDB"/>
    <w:rsid w:val="004579A1"/>
    <w:rsid w:val="00463145"/>
    <w:rsid w:val="004A5EE7"/>
    <w:rsid w:val="004C2DC7"/>
    <w:rsid w:val="004C42FB"/>
    <w:rsid w:val="004C63C4"/>
    <w:rsid w:val="004E355A"/>
    <w:rsid w:val="005050C0"/>
    <w:rsid w:val="005339E0"/>
    <w:rsid w:val="00534D6F"/>
    <w:rsid w:val="005458D0"/>
    <w:rsid w:val="00555BC1"/>
    <w:rsid w:val="00561DBE"/>
    <w:rsid w:val="0057698C"/>
    <w:rsid w:val="00583EB6"/>
    <w:rsid w:val="00595896"/>
    <w:rsid w:val="005A17D2"/>
    <w:rsid w:val="005B66FD"/>
    <w:rsid w:val="005F2484"/>
    <w:rsid w:val="005F4C21"/>
    <w:rsid w:val="005F5C3A"/>
    <w:rsid w:val="00605A5E"/>
    <w:rsid w:val="00622895"/>
    <w:rsid w:val="006553C8"/>
    <w:rsid w:val="00664391"/>
    <w:rsid w:val="006703AE"/>
    <w:rsid w:val="006C42F1"/>
    <w:rsid w:val="006C47CA"/>
    <w:rsid w:val="006C7267"/>
    <w:rsid w:val="006D6A72"/>
    <w:rsid w:val="006E07FC"/>
    <w:rsid w:val="006E2205"/>
    <w:rsid w:val="006E6C41"/>
    <w:rsid w:val="006F3905"/>
    <w:rsid w:val="00705334"/>
    <w:rsid w:val="007264C6"/>
    <w:rsid w:val="00730FE7"/>
    <w:rsid w:val="0073746A"/>
    <w:rsid w:val="00744687"/>
    <w:rsid w:val="00752949"/>
    <w:rsid w:val="00767017"/>
    <w:rsid w:val="007866C1"/>
    <w:rsid w:val="00790647"/>
    <w:rsid w:val="007A0BD5"/>
    <w:rsid w:val="007A0F8D"/>
    <w:rsid w:val="007B4842"/>
    <w:rsid w:val="007B7DC3"/>
    <w:rsid w:val="007D180A"/>
    <w:rsid w:val="007E30AF"/>
    <w:rsid w:val="007E6AC7"/>
    <w:rsid w:val="0080481F"/>
    <w:rsid w:val="008172A6"/>
    <w:rsid w:val="00822802"/>
    <w:rsid w:val="008313F6"/>
    <w:rsid w:val="008328E3"/>
    <w:rsid w:val="00837BE0"/>
    <w:rsid w:val="00844356"/>
    <w:rsid w:val="00847E3E"/>
    <w:rsid w:val="00866484"/>
    <w:rsid w:val="00891BC1"/>
    <w:rsid w:val="00893294"/>
    <w:rsid w:val="008A6BDA"/>
    <w:rsid w:val="008C2BFD"/>
    <w:rsid w:val="008E0F21"/>
    <w:rsid w:val="008E13E2"/>
    <w:rsid w:val="008E4EF6"/>
    <w:rsid w:val="008E5C1D"/>
    <w:rsid w:val="008F6AFC"/>
    <w:rsid w:val="0092288E"/>
    <w:rsid w:val="00934657"/>
    <w:rsid w:val="00934FC0"/>
    <w:rsid w:val="0094649C"/>
    <w:rsid w:val="00993958"/>
    <w:rsid w:val="00994149"/>
    <w:rsid w:val="009B21B2"/>
    <w:rsid w:val="009D659C"/>
    <w:rsid w:val="00A0011D"/>
    <w:rsid w:val="00A178DC"/>
    <w:rsid w:val="00A30F1D"/>
    <w:rsid w:val="00A34D20"/>
    <w:rsid w:val="00A36418"/>
    <w:rsid w:val="00A6514D"/>
    <w:rsid w:val="00A65F47"/>
    <w:rsid w:val="00A715F7"/>
    <w:rsid w:val="00AA3303"/>
    <w:rsid w:val="00AB246F"/>
    <w:rsid w:val="00AB594F"/>
    <w:rsid w:val="00AB7EF2"/>
    <w:rsid w:val="00AC14BC"/>
    <w:rsid w:val="00AC615B"/>
    <w:rsid w:val="00AD7106"/>
    <w:rsid w:val="00AF0E77"/>
    <w:rsid w:val="00B05780"/>
    <w:rsid w:val="00B27E0D"/>
    <w:rsid w:val="00B33FF9"/>
    <w:rsid w:val="00B418F9"/>
    <w:rsid w:val="00B43171"/>
    <w:rsid w:val="00B54567"/>
    <w:rsid w:val="00BD2459"/>
    <w:rsid w:val="00BD6C95"/>
    <w:rsid w:val="00BF05E6"/>
    <w:rsid w:val="00C03DE2"/>
    <w:rsid w:val="00C10C4E"/>
    <w:rsid w:val="00C15F25"/>
    <w:rsid w:val="00C209D5"/>
    <w:rsid w:val="00C40AE4"/>
    <w:rsid w:val="00C41D11"/>
    <w:rsid w:val="00C573C8"/>
    <w:rsid w:val="00C7285A"/>
    <w:rsid w:val="00C84F8A"/>
    <w:rsid w:val="00CA6FB6"/>
    <w:rsid w:val="00CB0D87"/>
    <w:rsid w:val="00CB248C"/>
    <w:rsid w:val="00CC0CBF"/>
    <w:rsid w:val="00CE72A4"/>
    <w:rsid w:val="00D023DB"/>
    <w:rsid w:val="00D13789"/>
    <w:rsid w:val="00D15425"/>
    <w:rsid w:val="00D15C3E"/>
    <w:rsid w:val="00D21966"/>
    <w:rsid w:val="00D31A34"/>
    <w:rsid w:val="00D333B5"/>
    <w:rsid w:val="00D3441E"/>
    <w:rsid w:val="00D374BB"/>
    <w:rsid w:val="00D41D6A"/>
    <w:rsid w:val="00D43861"/>
    <w:rsid w:val="00D60810"/>
    <w:rsid w:val="00DA75D0"/>
    <w:rsid w:val="00DE1894"/>
    <w:rsid w:val="00E07C27"/>
    <w:rsid w:val="00E12974"/>
    <w:rsid w:val="00E31517"/>
    <w:rsid w:val="00E3549E"/>
    <w:rsid w:val="00E44A2F"/>
    <w:rsid w:val="00E4597F"/>
    <w:rsid w:val="00E57E8D"/>
    <w:rsid w:val="00E60DA5"/>
    <w:rsid w:val="00E92AFD"/>
    <w:rsid w:val="00EB621C"/>
    <w:rsid w:val="00ED28A6"/>
    <w:rsid w:val="00EE2600"/>
    <w:rsid w:val="00EE26D3"/>
    <w:rsid w:val="00EF0357"/>
    <w:rsid w:val="00EF6B9D"/>
    <w:rsid w:val="00EF6BDC"/>
    <w:rsid w:val="00F01C0A"/>
    <w:rsid w:val="00F310BF"/>
    <w:rsid w:val="00F54478"/>
    <w:rsid w:val="00F55FF6"/>
    <w:rsid w:val="00F56CE6"/>
    <w:rsid w:val="00F641DD"/>
    <w:rsid w:val="00F9312A"/>
    <w:rsid w:val="00F93C55"/>
    <w:rsid w:val="00FA2CB9"/>
    <w:rsid w:val="00FC0DC3"/>
    <w:rsid w:val="00FE3756"/>
    <w:rsid w:val="00FE684A"/>
    <w:rsid w:val="00F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77943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277943"/>
    <w:pPr>
      <w:numPr>
        <w:numId w:val="5"/>
      </w:numPr>
      <w:spacing w:after="120" w:line="240" w:lineRule="auto"/>
      <w:ind w:left="426" w:hanging="284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customStyle="1" w:styleId="FormatvorlageProgrammierenKursiv">
    <w:name w:val="Formatvorlage Programmieren + Kursiv"/>
    <w:rsid w:val="00277943"/>
    <w:rPr>
      <w:i/>
      <w:iCs/>
      <w:sz w:val="21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1F0CE5"/>
    <w:pPr>
      <w:spacing w:after="200"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AA7E-551A-4369-A958-3A3D1869FCAB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dca4c369-cec1-4151-b7c3-7c3a4d85a62a"/>
    <ds:schemaRef ds:uri="a06a61b3-2686-4188-a7a7-91ed1e7aeb3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E80C75-8983-48BA-AF3F-E95E59382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2021F83C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experibot Interaktives Haustier</vt:lpstr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experibot Interaktives Haustier</dc:title>
  <dc:subject/>
  <dc:creator>© Cornelsen Experimenta GmbH</dc:creator>
  <cp:keywords/>
  <dc:description/>
  <cp:revision>15</cp:revision>
  <cp:lastPrinted>2020-04-14T11:26:00Z</cp:lastPrinted>
  <dcterms:created xsi:type="dcterms:W3CDTF">2020-06-08T10:30:00Z</dcterms:created>
  <dcterms:modified xsi:type="dcterms:W3CDTF">2020-06-24T12:42:00Z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